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B54" w:rsidRDefault="008A0B54" w:rsidP="008A0B54">
      <w:pPr>
        <w:jc w:val="center"/>
        <w:rPr>
          <w:rFonts w:ascii="Comic Sans MS" w:hAnsi="Comic Sans MS"/>
          <w:color w:val="008000"/>
          <w:sz w:val="32"/>
          <w:szCs w:val="32"/>
        </w:rPr>
      </w:pPr>
    </w:p>
    <w:p w:rsidR="008A0B54" w:rsidRDefault="008A0B54" w:rsidP="008A0B54">
      <w:pPr>
        <w:jc w:val="center"/>
        <w:rPr>
          <w:rFonts w:ascii="Comic Sans MS" w:hAnsi="Comic Sans MS"/>
          <w:color w:val="008000"/>
          <w:sz w:val="32"/>
          <w:szCs w:val="32"/>
        </w:rPr>
      </w:pPr>
      <w:r>
        <w:rPr>
          <w:rFonts w:ascii="Comic Sans MS" w:hAnsi="Comic Sans MS"/>
          <w:color w:val="008000"/>
          <w:sz w:val="32"/>
          <w:szCs w:val="32"/>
        </w:rPr>
        <w:t>MI CUERPO Y LAS PLANTAS</w:t>
      </w:r>
    </w:p>
    <w:p w:rsidR="008A0B54" w:rsidRDefault="008A0B54" w:rsidP="008A0B54">
      <w:pPr>
        <w:jc w:val="center"/>
        <w:rPr>
          <w:rFonts w:ascii="Comic Sans MS" w:hAnsi="Comic Sans MS"/>
          <w:color w:val="008000"/>
          <w:sz w:val="32"/>
          <w:szCs w:val="32"/>
        </w:rPr>
      </w:pPr>
    </w:p>
    <w:p w:rsidR="008A0B54" w:rsidRDefault="008A0B54" w:rsidP="008A0B54">
      <w:pPr>
        <w:jc w:val="center"/>
        <w:rPr>
          <w:rFonts w:ascii="Comic Sans MS" w:hAnsi="Comic Sans MS"/>
          <w:color w:val="008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867410</wp:posOffset>
            </wp:positionH>
            <wp:positionV relativeFrom="page">
              <wp:posOffset>2814955</wp:posOffset>
            </wp:positionV>
            <wp:extent cx="2005330" cy="2656840"/>
            <wp:effectExtent l="0" t="0" r="0" b="0"/>
            <wp:wrapTight wrapText="bothSides">
              <wp:wrapPolygon edited="0">
                <wp:start x="0" y="0"/>
                <wp:lineTo x="0" y="21373"/>
                <wp:lineTo x="21340" y="21373"/>
                <wp:lineTo x="21340" y="0"/>
                <wp:lineTo x="0" y="0"/>
              </wp:wrapPolygon>
            </wp:wrapTight>
            <wp:docPr id="2" name="Imagen 2" descr="Resultado de imagen de imprimibles silueta cuerpo humano para niño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4" descr="Resultado de imagen de imprimibles silueta cuerpo humano para niño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330" cy="2656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0B54" w:rsidRDefault="008A0B54" w:rsidP="008A0B54">
      <w:pPr>
        <w:rPr>
          <w:rFonts w:ascii="Comic Sans MS" w:hAnsi="Comic Sans MS"/>
          <w:color w:val="008000"/>
          <w:sz w:val="32"/>
          <w:szCs w:val="32"/>
        </w:rPr>
      </w:pPr>
      <w:r>
        <w:rPr>
          <w:rFonts w:ascii="Comic Sans MS" w:hAnsi="Comic Sans MS"/>
          <w:color w:val="008000"/>
          <w:sz w:val="32"/>
          <w:szCs w:val="32"/>
        </w:rPr>
        <w:t xml:space="preserve">                        </w:t>
      </w:r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>
            <wp:extent cx="1704975" cy="2457450"/>
            <wp:effectExtent l="0" t="0" r="9525" b="0"/>
            <wp:docPr id="1" name="Imagen 1" descr="Resultado de imagen de imprimibles silueta planta 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" descr="Resultado de imagen de imprimibles silueta planta 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B54" w:rsidRDefault="008A0B54" w:rsidP="008A0B54">
      <w:pPr>
        <w:jc w:val="center"/>
        <w:rPr>
          <w:rFonts w:ascii="Comic Sans MS" w:hAnsi="Comic Sans MS"/>
          <w:color w:val="008000"/>
          <w:sz w:val="32"/>
          <w:szCs w:val="32"/>
        </w:rPr>
      </w:pPr>
    </w:p>
    <w:p w:rsidR="008A0B54" w:rsidRDefault="008A0B54" w:rsidP="008A0B54">
      <w:pPr>
        <w:rPr>
          <w:rFonts w:ascii="Comic Sans MS" w:hAnsi="Comic Sans MS"/>
          <w:color w:val="008000"/>
          <w:sz w:val="24"/>
          <w:szCs w:val="24"/>
        </w:rPr>
      </w:pPr>
      <w:r>
        <w:rPr>
          <w:rFonts w:ascii="Comic Sans MS" w:hAnsi="Comic Sans MS"/>
          <w:color w:val="008000"/>
          <w:sz w:val="24"/>
          <w:szCs w:val="24"/>
        </w:rPr>
        <w:t>OBJETIVOS</w:t>
      </w:r>
    </w:p>
    <w:p w:rsidR="008A0B54" w:rsidRDefault="008A0B54" w:rsidP="008A0B54">
      <w:pPr>
        <w:pStyle w:val="Prrafodelista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Conocer las funciones de las partes de las plantas.</w:t>
      </w:r>
    </w:p>
    <w:p w:rsidR="008A0B54" w:rsidRDefault="008A0B54" w:rsidP="008A0B54">
      <w:pPr>
        <w:pStyle w:val="Prrafodelista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Comparar las funciones de las plantas con las funciones de nuestro organismo.</w:t>
      </w:r>
    </w:p>
    <w:p w:rsidR="008A0B54" w:rsidRDefault="008A0B54" w:rsidP="008A0B54">
      <w:pPr>
        <w:pStyle w:val="Prrafodelista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Concienciar a los/as participantes del respeto y cuidado que merecen las plantas.</w:t>
      </w:r>
    </w:p>
    <w:p w:rsidR="008A0B54" w:rsidRDefault="008A0B54" w:rsidP="008A0B54">
      <w:pPr>
        <w:rPr>
          <w:rFonts w:ascii="Comic Sans MS" w:hAnsi="Comic Sans MS"/>
          <w:color w:val="008000"/>
          <w:sz w:val="36"/>
          <w:szCs w:val="36"/>
        </w:rPr>
      </w:pPr>
    </w:p>
    <w:p w:rsidR="008A0B54" w:rsidRDefault="008A0B54" w:rsidP="008A0B54">
      <w:pPr>
        <w:rPr>
          <w:rFonts w:ascii="Comic Sans MS" w:hAnsi="Comic Sans MS"/>
          <w:color w:val="008000"/>
          <w:sz w:val="24"/>
          <w:szCs w:val="24"/>
        </w:rPr>
      </w:pPr>
      <w:r>
        <w:rPr>
          <w:rFonts w:ascii="Comic Sans MS" w:hAnsi="Comic Sans MS"/>
          <w:color w:val="008000"/>
          <w:sz w:val="24"/>
          <w:szCs w:val="24"/>
        </w:rPr>
        <w:t>MATERIALES</w:t>
      </w:r>
    </w:p>
    <w:p w:rsidR="008A0B54" w:rsidRDefault="008A0B54" w:rsidP="008A0B54">
      <w:pPr>
        <w:pStyle w:val="Prrafodelista"/>
        <w:numPr>
          <w:ilvl w:val="0"/>
          <w:numId w:val="7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Dibujos ampliados de plantas completas.</w:t>
      </w:r>
    </w:p>
    <w:p w:rsidR="008A0B54" w:rsidRDefault="008A0B54" w:rsidP="008A0B54">
      <w:pPr>
        <w:pStyle w:val="Prrafodelista"/>
        <w:numPr>
          <w:ilvl w:val="0"/>
          <w:numId w:val="7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Plantas del huerto o en maceta.</w:t>
      </w:r>
    </w:p>
    <w:p w:rsidR="008A0B54" w:rsidRDefault="008A0B54" w:rsidP="008A0B54">
      <w:pPr>
        <w:pStyle w:val="Prrafodelista"/>
        <w:rPr>
          <w:rFonts w:ascii="Comic Sans MS" w:hAnsi="Comic Sans MS"/>
          <w:sz w:val="24"/>
          <w:szCs w:val="24"/>
        </w:rPr>
      </w:pPr>
    </w:p>
    <w:p w:rsidR="008A0B54" w:rsidRDefault="008A0B54" w:rsidP="008A0B54">
      <w:pPr>
        <w:pStyle w:val="Prrafodelista"/>
        <w:rPr>
          <w:rFonts w:ascii="Comic Sans MS" w:hAnsi="Comic Sans MS"/>
          <w:sz w:val="24"/>
          <w:szCs w:val="24"/>
        </w:rPr>
      </w:pPr>
    </w:p>
    <w:p w:rsidR="008A0B54" w:rsidRDefault="008A0B54" w:rsidP="008A0B54">
      <w:pPr>
        <w:rPr>
          <w:rFonts w:ascii="Comic Sans MS" w:hAnsi="Comic Sans MS"/>
          <w:color w:val="008000"/>
          <w:sz w:val="24"/>
          <w:szCs w:val="24"/>
        </w:rPr>
      </w:pPr>
    </w:p>
    <w:p w:rsidR="008A0B54" w:rsidRDefault="008A0B54" w:rsidP="008A0B54">
      <w:pPr>
        <w:rPr>
          <w:rFonts w:ascii="Comic Sans MS" w:hAnsi="Comic Sans MS"/>
          <w:color w:val="008000"/>
          <w:sz w:val="24"/>
          <w:szCs w:val="24"/>
        </w:rPr>
      </w:pPr>
    </w:p>
    <w:p w:rsidR="008A0B54" w:rsidRDefault="008A0B54" w:rsidP="008A0B54">
      <w:pPr>
        <w:rPr>
          <w:rFonts w:ascii="Comic Sans MS" w:hAnsi="Comic Sans MS"/>
          <w:color w:val="008000"/>
          <w:sz w:val="24"/>
          <w:szCs w:val="24"/>
        </w:rPr>
      </w:pPr>
    </w:p>
    <w:p w:rsidR="008A0B54" w:rsidRDefault="008A0B54" w:rsidP="008A0B54">
      <w:pPr>
        <w:rPr>
          <w:rFonts w:ascii="Comic Sans MS" w:hAnsi="Comic Sans MS"/>
          <w:color w:val="008000"/>
          <w:sz w:val="24"/>
          <w:szCs w:val="24"/>
        </w:rPr>
      </w:pPr>
      <w:r>
        <w:rPr>
          <w:rFonts w:ascii="Comic Sans MS" w:hAnsi="Comic Sans MS"/>
          <w:color w:val="008000"/>
          <w:sz w:val="24"/>
          <w:szCs w:val="24"/>
        </w:rPr>
        <w:t>DESARROLLO</w:t>
      </w:r>
    </w:p>
    <w:p w:rsidR="008A0B54" w:rsidRDefault="008A0B54" w:rsidP="008A0B54">
      <w:pPr>
        <w:pStyle w:val="Prrafodelista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Las labores o actividades que tienen que preceder a la realización de esta ficha tendrán que estar relacionadas con:</w:t>
      </w:r>
    </w:p>
    <w:p w:rsidR="008A0B54" w:rsidRDefault="008A0B54" w:rsidP="008A0B54">
      <w:pPr>
        <w:pStyle w:val="Prrafodelista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Alimentación de las plantas.</w:t>
      </w:r>
    </w:p>
    <w:p w:rsidR="008A0B54" w:rsidRDefault="008A0B54" w:rsidP="008A0B54">
      <w:pPr>
        <w:pStyle w:val="Prrafodelista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Observación de flores y frutos.</w:t>
      </w:r>
      <w:bookmarkStart w:id="0" w:name="_GoBack"/>
      <w:bookmarkEnd w:id="0"/>
    </w:p>
    <w:p w:rsidR="008A0B54" w:rsidRDefault="008A0B54" w:rsidP="008A0B54">
      <w:pPr>
        <w:pStyle w:val="Prrafodelista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Reconocimiento de distintos tipos de hojas.</w:t>
      </w:r>
    </w:p>
    <w:p w:rsidR="008A0B54" w:rsidRDefault="008A0B54" w:rsidP="008A0B54">
      <w:pPr>
        <w:pStyle w:val="Prrafodelista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Cuidados de las plantas.</w:t>
      </w:r>
    </w:p>
    <w:p w:rsidR="008A0B54" w:rsidRDefault="008A0B54" w:rsidP="008A0B5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Una vez realizadas las actividades en el huerto planteamos al grupo o grupos que identifiquen las funciones básicas de las partes de una planta y las vamos relacionando con las funciones del cuerpo humano.</w:t>
      </w:r>
    </w:p>
    <w:p w:rsidR="008A0B54" w:rsidRDefault="008A0B54" w:rsidP="008A0B5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la vez que realizamos esta actividad, introducimos visiones críticas de como tratamos a la naturaleza (cuidados, respeto…).</w:t>
      </w:r>
    </w:p>
    <w:p w:rsidR="008A0B54" w:rsidRDefault="008A0B54" w:rsidP="008A0B5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Según la edad de los componentes del grupo, podemos analizar con mayor profundidad las funciones de las plantas:</w:t>
      </w:r>
    </w:p>
    <w:p w:rsidR="008A0B54" w:rsidRDefault="008A0B54" w:rsidP="008A0B54">
      <w:pPr>
        <w:pStyle w:val="Prrafodelista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Nutrición</w:t>
      </w:r>
    </w:p>
    <w:p w:rsidR="008A0B54" w:rsidRDefault="008A0B54" w:rsidP="008A0B54">
      <w:pPr>
        <w:pStyle w:val="Prrafodelista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Respiración</w:t>
      </w:r>
    </w:p>
    <w:p w:rsidR="008A0B54" w:rsidRDefault="008A0B54" w:rsidP="008A0B54">
      <w:pPr>
        <w:pStyle w:val="Prrafodelista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Reproducción</w:t>
      </w:r>
    </w:p>
    <w:p w:rsidR="008A0B54" w:rsidRDefault="008A0B54" w:rsidP="008A0B54">
      <w:pPr>
        <w:pStyle w:val="Prrafodelista"/>
        <w:rPr>
          <w:rFonts w:ascii="Comic Sans MS" w:hAnsi="Comic Sans MS"/>
          <w:color w:val="008000"/>
          <w:sz w:val="24"/>
          <w:szCs w:val="24"/>
        </w:rPr>
      </w:pPr>
    </w:p>
    <w:p w:rsidR="008A0B54" w:rsidRDefault="008A0B54" w:rsidP="008A0B54">
      <w:pPr>
        <w:pStyle w:val="Prrafodelista"/>
        <w:rPr>
          <w:rFonts w:ascii="Comic Sans MS" w:hAnsi="Comic Sans MS"/>
          <w:sz w:val="24"/>
          <w:szCs w:val="24"/>
        </w:rPr>
      </w:pPr>
    </w:p>
    <w:p w:rsidR="008A0B54" w:rsidRDefault="008A0B54" w:rsidP="008A0B54">
      <w:pPr>
        <w:jc w:val="center"/>
        <w:rPr>
          <w:rFonts w:ascii="Comic Sans MS" w:hAnsi="Comic Sans MS"/>
          <w:color w:val="008000"/>
          <w:sz w:val="32"/>
          <w:szCs w:val="32"/>
        </w:rPr>
      </w:pPr>
    </w:p>
    <w:p w:rsidR="006F1B64" w:rsidRPr="00393AB8" w:rsidRDefault="006F1B64" w:rsidP="00393AB8">
      <w:pPr>
        <w:rPr>
          <w:rFonts w:ascii="MV Boli" w:hAnsi="MV Boli" w:cs="MV Boli"/>
        </w:rPr>
      </w:pPr>
    </w:p>
    <w:sectPr w:rsidR="006F1B64" w:rsidRPr="00393AB8" w:rsidSect="00850B0A">
      <w:headerReference w:type="default" r:id="rId11"/>
      <w:footerReference w:type="default" r:id="rId12"/>
      <w:pgSz w:w="11906" w:h="16838"/>
      <w:pgMar w:top="498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4132" w:rsidRDefault="00EB4132" w:rsidP="00570CCB">
      <w:pPr>
        <w:spacing w:after="0" w:line="240" w:lineRule="auto"/>
      </w:pPr>
      <w:r>
        <w:separator/>
      </w:r>
    </w:p>
  </w:endnote>
  <w:endnote w:type="continuationSeparator" w:id="0">
    <w:p w:rsidR="00EB4132" w:rsidRDefault="00EB4132" w:rsidP="00570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lphin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3CA" w:rsidRDefault="00AD43CA" w:rsidP="00AD43CA">
    <w:pPr>
      <w:pStyle w:val="Piedepgina"/>
    </w:pPr>
    <w:r w:rsidRPr="008355BD">
      <w:rPr>
        <w:noProof/>
        <w:lang w:eastAsia="es-ES"/>
      </w:rPr>
      <w:drawing>
        <wp:anchor distT="0" distB="0" distL="114300" distR="114300" simplePos="0" relativeHeight="251668992" behindDoc="0" locked="0" layoutInCell="1" allowOverlap="1" wp14:anchorId="23ED4A1D" wp14:editId="614101DD">
          <wp:simplePos x="0" y="0"/>
          <wp:positionH relativeFrom="column">
            <wp:posOffset>-689610</wp:posOffset>
          </wp:positionH>
          <wp:positionV relativeFrom="paragraph">
            <wp:posOffset>-566420</wp:posOffset>
          </wp:positionV>
          <wp:extent cx="685800" cy="697865"/>
          <wp:effectExtent l="0" t="0" r="0" b="0"/>
          <wp:wrapThrough wrapText="bothSides">
            <wp:wrapPolygon edited="0">
              <wp:start x="13200" y="0"/>
              <wp:lineTo x="6000" y="2359"/>
              <wp:lineTo x="4200" y="4127"/>
              <wp:lineTo x="4800" y="9434"/>
              <wp:lineTo x="0" y="17099"/>
              <wp:lineTo x="0" y="21227"/>
              <wp:lineTo x="21000" y="21227"/>
              <wp:lineTo x="21000" y="17099"/>
              <wp:lineTo x="15000" y="9434"/>
              <wp:lineTo x="19200" y="0"/>
              <wp:lineTo x="13200" y="0"/>
            </wp:wrapPolygon>
          </wp:wrapThrough>
          <wp:docPr id="5" name="3 Imagen" descr="cultivartecuadr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ultivartecuadra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697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3406F">
      <w:rPr>
        <w:noProof/>
        <w:lang w:eastAsia="es-ES"/>
      </w:rPr>
      <w:drawing>
        <wp:anchor distT="0" distB="0" distL="114300" distR="114300" simplePos="0" relativeHeight="251673088" behindDoc="1" locked="0" layoutInCell="1" allowOverlap="1" wp14:anchorId="6027645F" wp14:editId="624284F3">
          <wp:simplePos x="0" y="0"/>
          <wp:positionH relativeFrom="column">
            <wp:posOffset>4921885</wp:posOffset>
          </wp:positionH>
          <wp:positionV relativeFrom="paragraph">
            <wp:posOffset>-762000</wp:posOffset>
          </wp:positionV>
          <wp:extent cx="1346278" cy="951865"/>
          <wp:effectExtent l="0" t="0" r="0" b="0"/>
          <wp:wrapNone/>
          <wp:docPr id="6" name="Imagen 6" descr="C:\Users\Eva\Dropbox\LA HUERTA AL COLE 2016-2017\logo ay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va\Dropbox\LA HUERTA AL COLE 2016-2017\logo ayt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6278" cy="951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t xml:space="preserve"> </w:t>
    </w:r>
    <w:r>
      <w:rPr>
        <w:noProof/>
        <w:lang w:eastAsia="es-ES"/>
      </w:rPr>
      <w:tab/>
    </w:r>
    <w:r>
      <w:rPr>
        <w:noProof/>
        <w:lang w:eastAsia="es-ES"/>
      </w:rPr>
      <w:tab/>
      <w:t xml:space="preserve">   </w:t>
    </w:r>
  </w:p>
  <w:p w:rsidR="00AD43CA" w:rsidRDefault="00AD43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4132" w:rsidRDefault="00EB4132" w:rsidP="00570CCB">
      <w:pPr>
        <w:spacing w:after="0" w:line="240" w:lineRule="auto"/>
      </w:pPr>
      <w:r>
        <w:separator/>
      </w:r>
    </w:p>
  </w:footnote>
  <w:footnote w:type="continuationSeparator" w:id="0">
    <w:p w:rsidR="00EB4132" w:rsidRDefault="00EB4132" w:rsidP="00570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3CA" w:rsidRDefault="00AD43CA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2848" behindDoc="0" locked="0" layoutInCell="1" allowOverlap="1" wp14:anchorId="697BDD5F" wp14:editId="4FE886EA">
          <wp:simplePos x="0" y="0"/>
          <wp:positionH relativeFrom="column">
            <wp:posOffset>3741420</wp:posOffset>
          </wp:positionH>
          <wp:positionV relativeFrom="paragraph">
            <wp:posOffset>-19685</wp:posOffset>
          </wp:positionV>
          <wp:extent cx="317500" cy="322580"/>
          <wp:effectExtent l="19050" t="0" r="6350" b="0"/>
          <wp:wrapSquare wrapText="bothSides"/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500" cy="3225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6704" behindDoc="0" locked="0" layoutInCell="1" allowOverlap="1" wp14:anchorId="268C8D16" wp14:editId="790D42CE">
          <wp:simplePos x="0" y="0"/>
          <wp:positionH relativeFrom="column">
            <wp:posOffset>4125595</wp:posOffset>
          </wp:positionH>
          <wp:positionV relativeFrom="paragraph">
            <wp:posOffset>-57785</wp:posOffset>
          </wp:positionV>
          <wp:extent cx="933450" cy="360680"/>
          <wp:effectExtent l="19050" t="0" r="0" b="0"/>
          <wp:wrapSquare wrapText="bothSides"/>
          <wp:docPr id="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360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65920" behindDoc="0" locked="0" layoutInCell="1" allowOverlap="1" wp14:anchorId="0CC8D36C" wp14:editId="0F639002">
          <wp:simplePos x="0" y="0"/>
          <wp:positionH relativeFrom="column">
            <wp:posOffset>5116830</wp:posOffset>
          </wp:positionH>
          <wp:positionV relativeFrom="paragraph">
            <wp:posOffset>-19685</wp:posOffset>
          </wp:positionV>
          <wp:extent cx="322580" cy="322580"/>
          <wp:effectExtent l="19050" t="0" r="1270" b="0"/>
          <wp:wrapSquare wrapText="bothSides"/>
          <wp:docPr id="12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4610"/>
                  <a:stretch>
                    <a:fillRect/>
                  </a:stretch>
                </pic:blipFill>
                <pic:spPr bwMode="auto">
                  <a:xfrm>
                    <a:off x="0" y="0"/>
                    <a:ext cx="322580" cy="3225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776" behindDoc="0" locked="0" layoutInCell="1" allowOverlap="1" wp14:anchorId="799851EC" wp14:editId="638BC996">
          <wp:simplePos x="0" y="0"/>
          <wp:positionH relativeFrom="column">
            <wp:posOffset>5485130</wp:posOffset>
          </wp:positionH>
          <wp:positionV relativeFrom="paragraph">
            <wp:posOffset>-86995</wp:posOffset>
          </wp:positionV>
          <wp:extent cx="725805" cy="422275"/>
          <wp:effectExtent l="19050" t="0" r="0" b="0"/>
          <wp:wrapSquare wrapText="bothSides"/>
          <wp:docPr id="10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5805" cy="422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D43CA" w:rsidRDefault="00AD43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C781F"/>
    <w:multiLevelType w:val="hybridMultilevel"/>
    <w:tmpl w:val="888CC32A"/>
    <w:lvl w:ilvl="0" w:tplc="428081B6">
      <w:numFmt w:val="bullet"/>
      <w:lvlText w:val="-"/>
      <w:lvlJc w:val="left"/>
      <w:pPr>
        <w:ind w:left="720" w:hanging="360"/>
      </w:pPr>
      <w:rPr>
        <w:rFonts w:ascii="Dolphin" w:eastAsiaTheme="minorHAnsi" w:hAnsi="Dolphin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97275"/>
    <w:multiLevelType w:val="hybridMultilevel"/>
    <w:tmpl w:val="6980EC1A"/>
    <w:lvl w:ilvl="0" w:tplc="B672BFE6">
      <w:numFmt w:val="bullet"/>
      <w:lvlText w:val="-"/>
      <w:lvlJc w:val="left"/>
      <w:pPr>
        <w:ind w:left="720" w:hanging="360"/>
      </w:pPr>
      <w:rPr>
        <w:rFonts w:ascii="Dolphin" w:eastAsiaTheme="minorHAnsi" w:hAnsi="Dolphin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370C39"/>
    <w:multiLevelType w:val="hybridMultilevel"/>
    <w:tmpl w:val="3CA4AAF8"/>
    <w:lvl w:ilvl="0" w:tplc="16E0D1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B2D6C"/>
    <w:multiLevelType w:val="hybridMultilevel"/>
    <w:tmpl w:val="8C2CE4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5A0A9D"/>
    <w:multiLevelType w:val="hybridMultilevel"/>
    <w:tmpl w:val="B47A5BD8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B814A6"/>
    <w:multiLevelType w:val="hybridMultilevel"/>
    <w:tmpl w:val="D2546D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24538"/>
    <w:multiLevelType w:val="hybridMultilevel"/>
    <w:tmpl w:val="7F2EAF8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C716C0"/>
    <w:multiLevelType w:val="hybridMultilevel"/>
    <w:tmpl w:val="3D205AB6"/>
    <w:lvl w:ilvl="0" w:tplc="5F108768">
      <w:numFmt w:val="bullet"/>
      <w:lvlText w:val="-"/>
      <w:lvlJc w:val="left"/>
      <w:pPr>
        <w:ind w:left="720" w:hanging="360"/>
      </w:pPr>
      <w:rPr>
        <w:rFonts w:ascii="Dolphin" w:eastAsiaTheme="minorHAnsi" w:hAnsi="Dolphin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F958A6"/>
    <w:multiLevelType w:val="hybridMultilevel"/>
    <w:tmpl w:val="5BF067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7E6AFE"/>
    <w:multiLevelType w:val="hybridMultilevel"/>
    <w:tmpl w:val="A3988C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9"/>
  </w:num>
  <w:num w:numId="5">
    <w:abstractNumId w:val="2"/>
  </w:num>
  <w:num w:numId="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B54"/>
    <w:rsid w:val="00004EC9"/>
    <w:rsid w:val="00010CF4"/>
    <w:rsid w:val="00127D0F"/>
    <w:rsid w:val="00174B88"/>
    <w:rsid w:val="001D0FFE"/>
    <w:rsid w:val="00210192"/>
    <w:rsid w:val="00210F7D"/>
    <w:rsid w:val="002600FC"/>
    <w:rsid w:val="002A59A0"/>
    <w:rsid w:val="002A788D"/>
    <w:rsid w:val="002D23BD"/>
    <w:rsid w:val="002D3734"/>
    <w:rsid w:val="003736F4"/>
    <w:rsid w:val="0038440E"/>
    <w:rsid w:val="00393AB8"/>
    <w:rsid w:val="00397014"/>
    <w:rsid w:val="00415BB7"/>
    <w:rsid w:val="004401FF"/>
    <w:rsid w:val="00444087"/>
    <w:rsid w:val="004F7462"/>
    <w:rsid w:val="00541B58"/>
    <w:rsid w:val="00570CCB"/>
    <w:rsid w:val="0060084C"/>
    <w:rsid w:val="00632601"/>
    <w:rsid w:val="00645F9D"/>
    <w:rsid w:val="0067335C"/>
    <w:rsid w:val="006B14D7"/>
    <w:rsid w:val="006E31C7"/>
    <w:rsid w:val="006F1B64"/>
    <w:rsid w:val="00705F1D"/>
    <w:rsid w:val="00737586"/>
    <w:rsid w:val="007576E7"/>
    <w:rsid w:val="0078102A"/>
    <w:rsid w:val="00807E1F"/>
    <w:rsid w:val="00810DB2"/>
    <w:rsid w:val="008355BD"/>
    <w:rsid w:val="00850B0A"/>
    <w:rsid w:val="008A0B54"/>
    <w:rsid w:val="008A405B"/>
    <w:rsid w:val="008C1A93"/>
    <w:rsid w:val="008E332C"/>
    <w:rsid w:val="008E34D6"/>
    <w:rsid w:val="0093406F"/>
    <w:rsid w:val="00970C00"/>
    <w:rsid w:val="009B7D68"/>
    <w:rsid w:val="00A31C07"/>
    <w:rsid w:val="00A41CF6"/>
    <w:rsid w:val="00A67E13"/>
    <w:rsid w:val="00AA403C"/>
    <w:rsid w:val="00AD43CA"/>
    <w:rsid w:val="00AF733D"/>
    <w:rsid w:val="00B10AA7"/>
    <w:rsid w:val="00B34A2E"/>
    <w:rsid w:val="00B43CCD"/>
    <w:rsid w:val="00B60D71"/>
    <w:rsid w:val="00BA3853"/>
    <w:rsid w:val="00BB5B1F"/>
    <w:rsid w:val="00BF4518"/>
    <w:rsid w:val="00C41AF3"/>
    <w:rsid w:val="00C62ED2"/>
    <w:rsid w:val="00C75936"/>
    <w:rsid w:val="00C771C8"/>
    <w:rsid w:val="00CD3BB6"/>
    <w:rsid w:val="00D016C6"/>
    <w:rsid w:val="00D12F91"/>
    <w:rsid w:val="00D34361"/>
    <w:rsid w:val="00D701F0"/>
    <w:rsid w:val="00DC6931"/>
    <w:rsid w:val="00E929FB"/>
    <w:rsid w:val="00EB4132"/>
    <w:rsid w:val="00EC3691"/>
    <w:rsid w:val="00EE6752"/>
    <w:rsid w:val="00F46836"/>
    <w:rsid w:val="00F5002D"/>
    <w:rsid w:val="00FA0B1C"/>
    <w:rsid w:val="00FA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1DEBC9"/>
  <w15:docId w15:val="{826116AD-1BB6-4631-ABF8-CA75372A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0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0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0CC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0C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CCB"/>
  </w:style>
  <w:style w:type="paragraph" w:styleId="Piedepgina">
    <w:name w:val="footer"/>
    <w:basedOn w:val="Normal"/>
    <w:link w:val="PiedepginaCar"/>
    <w:uiPriority w:val="99"/>
    <w:unhideWhenUsed/>
    <w:rsid w:val="00570C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CCB"/>
  </w:style>
  <w:style w:type="paragraph" w:styleId="Prrafodelista">
    <w:name w:val="List Paragraph"/>
    <w:basedOn w:val="Normal"/>
    <w:uiPriority w:val="34"/>
    <w:qFormat/>
    <w:rsid w:val="00415BB7"/>
    <w:pPr>
      <w:ind w:left="720"/>
      <w:contextualSpacing/>
    </w:pPr>
  </w:style>
  <w:style w:type="table" w:styleId="Tablaconcuadrcula">
    <w:name w:val="Table Grid"/>
    <w:basedOn w:val="Tablanormal"/>
    <w:uiPriority w:val="59"/>
    <w:rsid w:val="006F1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0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ing.com/images/search?view=detailV2&amp;ccid=m4lI1Jxe&amp;id=25380CBE82B680CF3CC157838EEF5A72048646A5&amp;thid=OIP.m4lI1JxeoEIr0tZtoqn49QDZEf&amp;q=imprimibles+silueta+cuerpo+humano+para+ni%c3%b1os&amp;simid=607994502855065619&amp;selectedIndex=4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bing.com/images/search?view=detailV2&amp;ccid=wShZMQBF&amp;id=D4025B11B4DD0A67BBAC87898323CACA939E33F1&amp;thid=OIP.wShZMQBFqHy6bPKU5bdr1ADOEs&amp;q=imprimibles+silueta+planta+&amp;simid=607987914374778172&amp;selectedIndex=172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\Desktop\Plantilla%20Doc_LHC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Doc_LHC</Template>
  <TotalTime>1</TotalTime>
  <Pages>2</Pages>
  <Words>170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Eva Moreno Muñoz</cp:lastModifiedBy>
  <cp:revision>1</cp:revision>
  <cp:lastPrinted>2015-02-12T10:24:00Z</cp:lastPrinted>
  <dcterms:created xsi:type="dcterms:W3CDTF">2017-11-04T06:43:00Z</dcterms:created>
  <dcterms:modified xsi:type="dcterms:W3CDTF">2017-11-04T06:44:00Z</dcterms:modified>
</cp:coreProperties>
</file>